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117C" w:rsidRPr="00656671" w:rsidRDefault="00DC117C" w:rsidP="00DC117C">
      <w:pPr>
        <w:spacing w:after="0" w:line="240" w:lineRule="auto"/>
        <w:jc w:val="center"/>
        <w:rPr>
          <w:b/>
          <w:szCs w:val="24"/>
        </w:rPr>
      </w:pPr>
      <w:bookmarkStart w:id="0" w:name="_GoBack"/>
      <w:bookmarkEnd w:id="0"/>
      <w:r w:rsidRPr="00656671">
        <w:rPr>
          <w:b/>
          <w:sz w:val="22"/>
        </w:rPr>
        <w:t>M</w:t>
      </w:r>
      <w:r w:rsidRPr="00656671">
        <w:rPr>
          <w:b/>
          <w:szCs w:val="24"/>
        </w:rPr>
        <w:t>inutes of the Technology Council Meeting</w:t>
      </w:r>
    </w:p>
    <w:p w:rsidR="00DC117C" w:rsidRPr="00656671" w:rsidRDefault="008544D7" w:rsidP="00DC117C">
      <w:pPr>
        <w:spacing w:after="0" w:line="240" w:lineRule="auto"/>
        <w:jc w:val="center"/>
        <w:rPr>
          <w:b/>
          <w:szCs w:val="24"/>
        </w:rPr>
      </w:pPr>
      <w:r>
        <w:rPr>
          <w:b/>
          <w:szCs w:val="24"/>
        </w:rPr>
        <w:t>Eau Galle Room 332</w:t>
      </w:r>
    </w:p>
    <w:p w:rsidR="00DC117C" w:rsidRPr="00656671" w:rsidRDefault="00DC117C" w:rsidP="00DC117C">
      <w:pPr>
        <w:spacing w:after="0" w:line="240" w:lineRule="auto"/>
        <w:jc w:val="center"/>
        <w:rPr>
          <w:b/>
          <w:szCs w:val="24"/>
        </w:rPr>
      </w:pPr>
    </w:p>
    <w:p w:rsidR="00DC117C" w:rsidRPr="00656671" w:rsidRDefault="0011409D" w:rsidP="00DC117C">
      <w:pPr>
        <w:jc w:val="center"/>
        <w:rPr>
          <w:b/>
          <w:szCs w:val="24"/>
        </w:rPr>
      </w:pPr>
      <w:r>
        <w:rPr>
          <w:b/>
          <w:color w:val="FF0000"/>
          <w:szCs w:val="24"/>
        </w:rPr>
        <w:t>12</w:t>
      </w:r>
      <w:r w:rsidR="00DC117C">
        <w:rPr>
          <w:b/>
          <w:color w:val="FF0000"/>
          <w:szCs w:val="24"/>
        </w:rPr>
        <w:t>-</w:t>
      </w:r>
      <w:r>
        <w:rPr>
          <w:b/>
          <w:color w:val="FF0000"/>
          <w:szCs w:val="24"/>
        </w:rPr>
        <w:t>13</w:t>
      </w:r>
      <w:r w:rsidR="00C760AB">
        <w:rPr>
          <w:b/>
          <w:color w:val="FF0000"/>
          <w:szCs w:val="24"/>
        </w:rPr>
        <w:t>-2013</w:t>
      </w:r>
    </w:p>
    <w:tbl>
      <w:tblPr>
        <w:tblW w:w="10818" w:type="dxa"/>
        <w:tblInd w:w="-733" w:type="dxa"/>
        <w:tblBorders>
          <w:top w:val="single" w:sz="4" w:space="0" w:color="000000"/>
          <w:left w:val="single" w:sz="4" w:space="0" w:color="000000"/>
          <w:bottom w:val="single" w:sz="4" w:space="0" w:color="auto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2394"/>
        <w:gridCol w:w="2754"/>
        <w:gridCol w:w="2610"/>
        <w:gridCol w:w="3060"/>
      </w:tblGrid>
      <w:tr w:rsidR="00DC117C" w:rsidRPr="009F2B16" w:rsidTr="00C760AB">
        <w:tc>
          <w:tcPr>
            <w:tcW w:w="2394" w:type="dxa"/>
          </w:tcPr>
          <w:p w:rsidR="00C73977" w:rsidRPr="009F2B16" w:rsidRDefault="00C760AB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  <w:r w:rsidRPr="009F2B16">
              <w:rPr>
                <w:rFonts w:ascii="Calibri" w:hAnsi="Calibri"/>
                <w:sz w:val="20"/>
                <w:szCs w:val="20"/>
              </w:rPr>
              <w:t>Spiczak, Glenn</w:t>
            </w:r>
            <w:r w:rsidR="00C73977" w:rsidRPr="009F2B16">
              <w:rPr>
                <w:rFonts w:ascii="Calibri" w:hAnsi="Calibri"/>
                <w:sz w:val="20"/>
                <w:szCs w:val="20"/>
              </w:rPr>
              <w:t xml:space="preserve"> </w:t>
            </w:r>
          </w:p>
          <w:p w:rsidR="0042429C" w:rsidRPr="009F2B16" w:rsidRDefault="0042429C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  <w:r w:rsidRPr="009F2B16">
              <w:rPr>
                <w:rFonts w:ascii="Calibri" w:hAnsi="Calibri"/>
                <w:sz w:val="20"/>
                <w:szCs w:val="20"/>
              </w:rPr>
              <w:t>Faculty, at-large</w:t>
            </w:r>
          </w:p>
          <w:p w:rsidR="00DC117C" w:rsidRPr="009F2B16" w:rsidRDefault="0042429C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  <w:r w:rsidRPr="009F2B16">
              <w:rPr>
                <w:rFonts w:ascii="Calibri" w:hAnsi="Calibri"/>
                <w:sz w:val="20"/>
                <w:szCs w:val="20"/>
              </w:rPr>
              <w:t>Chair</w:t>
            </w:r>
            <w:r w:rsidR="00DC117C" w:rsidRPr="009F2B16">
              <w:rPr>
                <w:rFonts w:ascii="Calibri" w:hAnsi="Calibri"/>
                <w:sz w:val="20"/>
                <w:szCs w:val="20"/>
              </w:rPr>
              <w:t xml:space="preserve">  </w:t>
            </w:r>
          </w:p>
        </w:tc>
        <w:tc>
          <w:tcPr>
            <w:tcW w:w="2754" w:type="dxa"/>
          </w:tcPr>
          <w:p w:rsidR="00DC117C" w:rsidRPr="009F2B16" w:rsidRDefault="00DC117C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  <w:r w:rsidRPr="009F2B16">
              <w:rPr>
                <w:rFonts w:ascii="Calibri" w:hAnsi="Calibri"/>
                <w:sz w:val="20"/>
                <w:szCs w:val="20"/>
              </w:rPr>
              <w:t>Reed, Steve</w:t>
            </w:r>
            <w:r w:rsidR="00C73977" w:rsidRPr="009F2B16">
              <w:rPr>
                <w:rFonts w:ascii="Calibri" w:hAnsi="Calibri"/>
                <w:sz w:val="20"/>
                <w:szCs w:val="20"/>
              </w:rPr>
              <w:t xml:space="preserve"> </w:t>
            </w:r>
            <w:r w:rsidRPr="009F2B16">
              <w:rPr>
                <w:rFonts w:ascii="Calibri" w:hAnsi="Calibri"/>
                <w:sz w:val="20"/>
                <w:szCs w:val="20"/>
              </w:rPr>
              <w:t xml:space="preserve"> </w:t>
            </w:r>
          </w:p>
          <w:p w:rsidR="0042429C" w:rsidRPr="009F2B16" w:rsidRDefault="0042429C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  <w:r w:rsidRPr="009F2B16">
              <w:rPr>
                <w:rFonts w:ascii="Calibri" w:hAnsi="Calibri"/>
                <w:sz w:val="20"/>
                <w:szCs w:val="20"/>
              </w:rPr>
              <w:t>Staff, CIO</w:t>
            </w:r>
          </w:p>
          <w:p w:rsidR="00DC117C" w:rsidRPr="009F2B16" w:rsidRDefault="0042429C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  <w:r w:rsidRPr="009F2B16">
              <w:rPr>
                <w:rFonts w:ascii="Calibri" w:hAnsi="Calibri"/>
                <w:sz w:val="20"/>
                <w:szCs w:val="20"/>
              </w:rPr>
              <w:t xml:space="preserve">Vice-Chair </w:t>
            </w:r>
          </w:p>
        </w:tc>
        <w:tc>
          <w:tcPr>
            <w:tcW w:w="2610" w:type="dxa"/>
          </w:tcPr>
          <w:p w:rsidR="00DC117C" w:rsidRPr="009F2B16" w:rsidRDefault="00C73977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  <w:r w:rsidRPr="009F2B16">
              <w:rPr>
                <w:rFonts w:ascii="Calibri" w:hAnsi="Calibri"/>
                <w:sz w:val="20"/>
                <w:szCs w:val="20"/>
              </w:rPr>
              <w:t>Vogel, Kurt</w:t>
            </w:r>
            <w:r w:rsidR="00B467A0">
              <w:rPr>
                <w:rFonts w:ascii="Calibri" w:hAnsi="Calibri"/>
                <w:sz w:val="20"/>
                <w:szCs w:val="20"/>
              </w:rPr>
              <w:t xml:space="preserve"> *</w:t>
            </w:r>
          </w:p>
          <w:p w:rsidR="00DC117C" w:rsidRPr="009F2B16" w:rsidRDefault="007A2E4E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  <w:r w:rsidRPr="009F2B16">
              <w:rPr>
                <w:rFonts w:ascii="Calibri" w:hAnsi="Calibri"/>
                <w:sz w:val="20"/>
                <w:szCs w:val="20"/>
              </w:rPr>
              <w:t>Faculty</w:t>
            </w:r>
            <w:r w:rsidR="00C73977" w:rsidRPr="009F2B16">
              <w:rPr>
                <w:rFonts w:ascii="Calibri" w:hAnsi="Calibri"/>
                <w:sz w:val="20"/>
                <w:szCs w:val="20"/>
              </w:rPr>
              <w:t>, CAFES</w:t>
            </w:r>
          </w:p>
        </w:tc>
        <w:tc>
          <w:tcPr>
            <w:tcW w:w="3060" w:type="dxa"/>
          </w:tcPr>
          <w:p w:rsidR="00AA6943" w:rsidRPr="009F2B16" w:rsidRDefault="00AA6943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  <w:r w:rsidRPr="009F2B16">
              <w:rPr>
                <w:rFonts w:ascii="Calibri" w:hAnsi="Calibri"/>
                <w:sz w:val="20"/>
                <w:szCs w:val="20"/>
              </w:rPr>
              <w:t>Paulus, Dan *</w:t>
            </w:r>
          </w:p>
          <w:p w:rsidR="00DC117C" w:rsidRPr="009F2B16" w:rsidRDefault="007A2E4E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  <w:r w:rsidRPr="009F2B16">
              <w:rPr>
                <w:rFonts w:ascii="Calibri" w:hAnsi="Calibri"/>
                <w:sz w:val="20"/>
                <w:szCs w:val="20"/>
              </w:rPr>
              <w:t>Faculty</w:t>
            </w:r>
            <w:r w:rsidR="00AA6943" w:rsidRPr="009F2B16">
              <w:rPr>
                <w:rFonts w:ascii="Calibri" w:hAnsi="Calibri"/>
                <w:sz w:val="20"/>
                <w:szCs w:val="20"/>
              </w:rPr>
              <w:t>, CAS</w:t>
            </w:r>
          </w:p>
          <w:p w:rsidR="00AA6943" w:rsidRPr="009F2B16" w:rsidRDefault="00AA6943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  <w:r w:rsidRPr="009F2B16">
              <w:rPr>
                <w:rFonts w:ascii="Calibri" w:hAnsi="Calibri"/>
                <w:sz w:val="20"/>
                <w:szCs w:val="20"/>
              </w:rPr>
              <w:t>Lead, University Web</w:t>
            </w:r>
          </w:p>
        </w:tc>
      </w:tr>
      <w:tr w:rsidR="00DC117C" w:rsidRPr="009F2B16" w:rsidTr="00C760AB">
        <w:trPr>
          <w:trHeight w:val="782"/>
        </w:trPr>
        <w:tc>
          <w:tcPr>
            <w:tcW w:w="2394" w:type="dxa"/>
          </w:tcPr>
          <w:p w:rsidR="00DC117C" w:rsidRPr="009F2B16" w:rsidRDefault="00AA6943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  <w:r w:rsidRPr="009F2B16">
              <w:rPr>
                <w:rFonts w:ascii="Calibri" w:hAnsi="Calibri"/>
                <w:sz w:val="20"/>
                <w:szCs w:val="20"/>
              </w:rPr>
              <w:t>Moline, Mialisa</w:t>
            </w:r>
            <w:r w:rsidR="0011409D">
              <w:rPr>
                <w:rFonts w:ascii="Calibri" w:hAnsi="Calibri"/>
                <w:sz w:val="20"/>
                <w:szCs w:val="20"/>
              </w:rPr>
              <w:t xml:space="preserve"> </w:t>
            </w:r>
          </w:p>
          <w:p w:rsidR="007A2E4E" w:rsidRPr="009F2B16" w:rsidRDefault="00DC117C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  <w:r w:rsidRPr="009F2B16">
              <w:rPr>
                <w:rFonts w:ascii="Calibri" w:hAnsi="Calibri"/>
                <w:sz w:val="20"/>
                <w:szCs w:val="20"/>
              </w:rPr>
              <w:t>Faculty</w:t>
            </w:r>
            <w:r w:rsidR="00AA6943" w:rsidRPr="009F2B16">
              <w:rPr>
                <w:rFonts w:ascii="Calibri" w:hAnsi="Calibri"/>
                <w:sz w:val="20"/>
                <w:szCs w:val="20"/>
              </w:rPr>
              <w:t>, CAS</w:t>
            </w:r>
          </w:p>
        </w:tc>
        <w:tc>
          <w:tcPr>
            <w:tcW w:w="2754" w:type="dxa"/>
          </w:tcPr>
          <w:p w:rsidR="00DC117C" w:rsidRPr="009F2B16" w:rsidRDefault="0042429C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  <w:r w:rsidRPr="009F2B16">
              <w:rPr>
                <w:rFonts w:ascii="Calibri" w:hAnsi="Calibri"/>
                <w:sz w:val="20"/>
                <w:szCs w:val="20"/>
              </w:rPr>
              <w:t>Onken, Marina *</w:t>
            </w:r>
            <w:r w:rsidR="00C73977" w:rsidRPr="009F2B16">
              <w:rPr>
                <w:rFonts w:ascii="Calibri" w:hAnsi="Calibri"/>
                <w:sz w:val="20"/>
                <w:szCs w:val="20"/>
              </w:rPr>
              <w:t xml:space="preserve"> </w:t>
            </w:r>
          </w:p>
          <w:p w:rsidR="00DC117C" w:rsidRPr="009F2B16" w:rsidRDefault="0042429C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  <w:r w:rsidRPr="009F2B16">
              <w:rPr>
                <w:rFonts w:ascii="Calibri" w:hAnsi="Calibri"/>
                <w:sz w:val="20"/>
                <w:szCs w:val="20"/>
              </w:rPr>
              <w:t>Faculty, CBE</w:t>
            </w:r>
          </w:p>
          <w:p w:rsidR="00DC117C" w:rsidRPr="009F2B16" w:rsidRDefault="0042429C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  <w:r w:rsidRPr="009F2B16">
              <w:rPr>
                <w:rFonts w:ascii="Calibri" w:hAnsi="Calibri"/>
                <w:sz w:val="20"/>
                <w:szCs w:val="20"/>
              </w:rPr>
              <w:t>Lead, Technology Services</w:t>
            </w:r>
          </w:p>
        </w:tc>
        <w:tc>
          <w:tcPr>
            <w:tcW w:w="2610" w:type="dxa"/>
          </w:tcPr>
          <w:p w:rsidR="00DC117C" w:rsidRPr="009F2B16" w:rsidRDefault="00B467A0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Christensen, Tyler </w:t>
            </w:r>
            <w:r w:rsidR="0011409D">
              <w:rPr>
                <w:rFonts w:ascii="Calibri" w:hAnsi="Calibri"/>
                <w:sz w:val="20"/>
                <w:szCs w:val="20"/>
              </w:rPr>
              <w:t xml:space="preserve"> *</w:t>
            </w:r>
          </w:p>
          <w:p w:rsidR="00DC117C" w:rsidRPr="009F2B16" w:rsidRDefault="0042429C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  <w:r w:rsidRPr="009F2B16">
              <w:rPr>
                <w:rFonts w:ascii="Calibri" w:hAnsi="Calibri"/>
                <w:sz w:val="20"/>
                <w:szCs w:val="20"/>
              </w:rPr>
              <w:t>Faculty C</w:t>
            </w:r>
            <w:r w:rsidR="00DC117C" w:rsidRPr="009F2B16">
              <w:rPr>
                <w:rFonts w:ascii="Calibri" w:hAnsi="Calibri"/>
                <w:sz w:val="20"/>
                <w:szCs w:val="20"/>
              </w:rPr>
              <w:t>EPS</w:t>
            </w:r>
          </w:p>
        </w:tc>
        <w:tc>
          <w:tcPr>
            <w:tcW w:w="3060" w:type="dxa"/>
          </w:tcPr>
          <w:p w:rsidR="00DC117C" w:rsidRPr="009F2B16" w:rsidRDefault="0042429C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  <w:r w:rsidRPr="009F2B16">
              <w:rPr>
                <w:rFonts w:ascii="Calibri" w:hAnsi="Calibri"/>
                <w:sz w:val="20"/>
                <w:szCs w:val="20"/>
              </w:rPr>
              <w:t xml:space="preserve">Luebke, Steve </w:t>
            </w:r>
            <w:r w:rsidR="0011409D">
              <w:rPr>
                <w:rFonts w:ascii="Calibri" w:hAnsi="Calibri"/>
                <w:sz w:val="20"/>
                <w:szCs w:val="20"/>
              </w:rPr>
              <w:t>*</w:t>
            </w:r>
          </w:p>
          <w:p w:rsidR="00DC117C" w:rsidRPr="009F2B16" w:rsidRDefault="0042429C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  <w:r w:rsidRPr="009F2B16">
              <w:rPr>
                <w:rFonts w:ascii="Calibri" w:hAnsi="Calibri"/>
                <w:sz w:val="20"/>
                <w:szCs w:val="20"/>
              </w:rPr>
              <w:t>Faculty, at-large</w:t>
            </w:r>
          </w:p>
        </w:tc>
      </w:tr>
      <w:tr w:rsidR="00DC117C" w:rsidRPr="009F2B16" w:rsidTr="00C760AB">
        <w:tc>
          <w:tcPr>
            <w:tcW w:w="2394" w:type="dxa"/>
          </w:tcPr>
          <w:p w:rsidR="00DC117C" w:rsidRPr="009F2B16" w:rsidRDefault="0042429C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  <w:r w:rsidRPr="009F2B16">
              <w:rPr>
                <w:rFonts w:ascii="Calibri" w:hAnsi="Calibri"/>
                <w:sz w:val="20"/>
                <w:szCs w:val="20"/>
              </w:rPr>
              <w:t>Straumanis, Andris</w:t>
            </w:r>
            <w:r w:rsidR="00B467A0">
              <w:rPr>
                <w:rFonts w:ascii="Calibri" w:hAnsi="Calibri"/>
                <w:sz w:val="20"/>
                <w:szCs w:val="20"/>
              </w:rPr>
              <w:t xml:space="preserve"> </w:t>
            </w:r>
          </w:p>
          <w:p w:rsidR="00DC117C" w:rsidRPr="009F2B16" w:rsidRDefault="0042429C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  <w:r w:rsidRPr="009F2B16">
              <w:rPr>
                <w:rFonts w:ascii="Calibri" w:hAnsi="Calibri"/>
                <w:sz w:val="20"/>
                <w:szCs w:val="20"/>
              </w:rPr>
              <w:t>Faculty, at-large</w:t>
            </w:r>
          </w:p>
          <w:p w:rsidR="00DC117C" w:rsidRPr="009F2B16" w:rsidRDefault="00DC117C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754" w:type="dxa"/>
          </w:tcPr>
          <w:p w:rsidR="00DC117C" w:rsidRPr="009F2B16" w:rsidRDefault="0042429C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  <w:r w:rsidRPr="009F2B16">
              <w:rPr>
                <w:rFonts w:ascii="Calibri" w:hAnsi="Calibri"/>
                <w:sz w:val="20"/>
                <w:szCs w:val="20"/>
              </w:rPr>
              <w:t>Dolliver, Holly</w:t>
            </w:r>
            <w:r w:rsidR="00F44102">
              <w:rPr>
                <w:rFonts w:ascii="Calibri" w:hAnsi="Calibri"/>
                <w:sz w:val="20"/>
                <w:szCs w:val="20"/>
              </w:rPr>
              <w:t xml:space="preserve"> </w:t>
            </w:r>
          </w:p>
          <w:p w:rsidR="00DC117C" w:rsidRPr="009F2B16" w:rsidRDefault="0042429C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  <w:r w:rsidRPr="009F2B16">
              <w:rPr>
                <w:rFonts w:ascii="Calibri" w:hAnsi="Calibri"/>
                <w:sz w:val="20"/>
                <w:szCs w:val="20"/>
              </w:rPr>
              <w:t>Faculty, at-large</w:t>
            </w:r>
          </w:p>
          <w:p w:rsidR="00DC117C" w:rsidRPr="009F2B16" w:rsidRDefault="00DC117C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610" w:type="dxa"/>
          </w:tcPr>
          <w:p w:rsidR="00DC117C" w:rsidRPr="009F2B16" w:rsidRDefault="0042429C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  <w:r w:rsidRPr="009F2B16">
              <w:rPr>
                <w:rFonts w:ascii="Calibri" w:hAnsi="Calibri"/>
                <w:sz w:val="20"/>
                <w:szCs w:val="20"/>
              </w:rPr>
              <w:t>Rude, Rose</w:t>
            </w:r>
            <w:r w:rsidR="0011409D">
              <w:rPr>
                <w:rFonts w:ascii="Calibri" w:hAnsi="Calibri"/>
                <w:sz w:val="20"/>
                <w:szCs w:val="20"/>
              </w:rPr>
              <w:t xml:space="preserve"> </w:t>
            </w:r>
          </w:p>
          <w:p w:rsidR="00DC117C" w:rsidRPr="009F2B16" w:rsidRDefault="0042429C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  <w:r w:rsidRPr="009F2B16">
              <w:rPr>
                <w:rFonts w:ascii="Calibri" w:hAnsi="Calibri"/>
                <w:sz w:val="20"/>
                <w:szCs w:val="20"/>
              </w:rPr>
              <w:t>4</w:t>
            </w:r>
            <w:r w:rsidRPr="009F2B16">
              <w:rPr>
                <w:rFonts w:ascii="Calibri" w:hAnsi="Calibri"/>
                <w:sz w:val="20"/>
                <w:szCs w:val="20"/>
                <w:vertAlign w:val="superscript"/>
              </w:rPr>
              <w:t>th</w:t>
            </w:r>
            <w:r w:rsidRPr="009F2B16">
              <w:rPr>
                <w:rFonts w:ascii="Calibri" w:hAnsi="Calibri"/>
                <w:sz w:val="20"/>
                <w:szCs w:val="20"/>
              </w:rPr>
              <w:t xml:space="preserve"> Division</w:t>
            </w:r>
          </w:p>
          <w:p w:rsidR="00DC117C" w:rsidRPr="009F2B16" w:rsidRDefault="00DC117C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060" w:type="dxa"/>
          </w:tcPr>
          <w:p w:rsidR="00DC117C" w:rsidRPr="009F2B16" w:rsidRDefault="00B26AC2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  <w:r w:rsidRPr="009F2B16">
              <w:rPr>
                <w:rFonts w:ascii="Calibri" w:hAnsi="Calibri"/>
                <w:sz w:val="20"/>
                <w:szCs w:val="20"/>
              </w:rPr>
              <w:t>Meydam, Mark</w:t>
            </w:r>
            <w:r w:rsidR="0011409D">
              <w:rPr>
                <w:rFonts w:ascii="Calibri" w:hAnsi="Calibri"/>
                <w:sz w:val="20"/>
                <w:szCs w:val="20"/>
              </w:rPr>
              <w:t xml:space="preserve"> </w:t>
            </w:r>
          </w:p>
          <w:p w:rsidR="00B26AC2" w:rsidRPr="009F2B16" w:rsidRDefault="00B26AC2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  <w:r w:rsidRPr="009F2B16">
              <w:rPr>
                <w:rFonts w:ascii="Calibri" w:hAnsi="Calibri"/>
                <w:sz w:val="20"/>
                <w:szCs w:val="20"/>
              </w:rPr>
              <w:t>Staff, Enrollment Services</w:t>
            </w:r>
          </w:p>
        </w:tc>
      </w:tr>
      <w:tr w:rsidR="00DC117C" w:rsidRPr="009F2B16" w:rsidTr="00C760AB">
        <w:trPr>
          <w:trHeight w:val="773"/>
        </w:trPr>
        <w:tc>
          <w:tcPr>
            <w:tcW w:w="2394" w:type="dxa"/>
          </w:tcPr>
          <w:p w:rsidR="00DC117C" w:rsidRPr="009F2B16" w:rsidRDefault="00B26AC2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  <w:r w:rsidRPr="009F2B16">
              <w:rPr>
                <w:rFonts w:ascii="Calibri" w:hAnsi="Calibri"/>
                <w:sz w:val="20"/>
                <w:szCs w:val="20"/>
              </w:rPr>
              <w:t>Olle-LaJoie, Maureen *</w:t>
            </w:r>
          </w:p>
          <w:p w:rsidR="00DC117C" w:rsidRPr="009F2B16" w:rsidRDefault="00B26AC2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  <w:r w:rsidRPr="009F2B16">
              <w:rPr>
                <w:rFonts w:ascii="Calibri" w:hAnsi="Calibri"/>
                <w:sz w:val="20"/>
                <w:szCs w:val="20"/>
              </w:rPr>
              <w:t>Staff, Library</w:t>
            </w:r>
          </w:p>
        </w:tc>
        <w:tc>
          <w:tcPr>
            <w:tcW w:w="2754" w:type="dxa"/>
          </w:tcPr>
          <w:p w:rsidR="00DC117C" w:rsidRPr="009F2B16" w:rsidRDefault="00B26AC2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  <w:r w:rsidRPr="009F2B16">
              <w:rPr>
                <w:rFonts w:ascii="Calibri" w:hAnsi="Calibri"/>
                <w:sz w:val="20"/>
                <w:szCs w:val="20"/>
              </w:rPr>
              <w:t>Anders, Nick *</w:t>
            </w:r>
          </w:p>
          <w:p w:rsidR="00DC117C" w:rsidRPr="009F2B16" w:rsidRDefault="00B26AC2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  <w:r w:rsidRPr="009F2B16">
              <w:rPr>
                <w:rFonts w:ascii="Calibri" w:hAnsi="Calibri"/>
                <w:sz w:val="20"/>
                <w:szCs w:val="20"/>
              </w:rPr>
              <w:t>Staff, Student Affairs</w:t>
            </w:r>
          </w:p>
          <w:p w:rsidR="00DC117C" w:rsidRPr="009F2B16" w:rsidRDefault="00DC117C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610" w:type="dxa"/>
          </w:tcPr>
          <w:p w:rsidR="00DC117C" w:rsidRPr="009F2B16" w:rsidRDefault="00B26AC2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  <w:r w:rsidRPr="009F2B16">
              <w:rPr>
                <w:rFonts w:ascii="Calibri" w:hAnsi="Calibri"/>
                <w:sz w:val="20"/>
                <w:szCs w:val="20"/>
              </w:rPr>
              <w:t>Malzacher, Valerie</w:t>
            </w:r>
            <w:r w:rsidR="00F44102">
              <w:rPr>
                <w:rFonts w:ascii="Calibri" w:hAnsi="Calibri"/>
                <w:sz w:val="20"/>
                <w:szCs w:val="20"/>
              </w:rPr>
              <w:t xml:space="preserve"> </w:t>
            </w:r>
          </w:p>
          <w:p w:rsidR="00DC117C" w:rsidRPr="009F2B16" w:rsidRDefault="00B26AC2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  <w:r w:rsidRPr="009F2B16">
              <w:rPr>
                <w:rFonts w:ascii="Calibri" w:hAnsi="Calibri"/>
                <w:sz w:val="20"/>
                <w:szCs w:val="20"/>
              </w:rPr>
              <w:t>Staff, Provost Rep.</w:t>
            </w:r>
          </w:p>
        </w:tc>
        <w:tc>
          <w:tcPr>
            <w:tcW w:w="3060" w:type="dxa"/>
          </w:tcPr>
          <w:p w:rsidR="00DC117C" w:rsidRPr="009F2B16" w:rsidRDefault="00B26AC2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  <w:r w:rsidRPr="009F2B16">
              <w:rPr>
                <w:rFonts w:ascii="Calibri" w:hAnsi="Calibri"/>
                <w:sz w:val="20"/>
                <w:szCs w:val="20"/>
              </w:rPr>
              <w:t xml:space="preserve">Wojtanowski, Scott </w:t>
            </w:r>
          </w:p>
          <w:p w:rsidR="00DC117C" w:rsidRPr="009F2B16" w:rsidRDefault="00B26AC2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  <w:r w:rsidRPr="009F2B16">
              <w:rPr>
                <w:rFonts w:ascii="Calibri" w:hAnsi="Calibri"/>
                <w:sz w:val="20"/>
                <w:szCs w:val="20"/>
              </w:rPr>
              <w:t>Staff, TLT Manager</w:t>
            </w:r>
          </w:p>
          <w:p w:rsidR="00DC117C" w:rsidRPr="009F2B16" w:rsidRDefault="00B26AC2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  <w:r w:rsidRPr="009F2B16">
              <w:rPr>
                <w:rFonts w:ascii="Calibri" w:hAnsi="Calibri"/>
                <w:sz w:val="20"/>
                <w:szCs w:val="20"/>
              </w:rPr>
              <w:t>Non-voting</w:t>
            </w:r>
          </w:p>
        </w:tc>
      </w:tr>
      <w:tr w:rsidR="00DC117C" w:rsidRPr="009F2B16" w:rsidTr="00C760AB">
        <w:trPr>
          <w:trHeight w:val="719"/>
        </w:trPr>
        <w:tc>
          <w:tcPr>
            <w:tcW w:w="2394" w:type="dxa"/>
          </w:tcPr>
          <w:p w:rsidR="00DC117C" w:rsidRPr="009F2B16" w:rsidRDefault="00B26AC2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  <w:r w:rsidRPr="009F2B16">
              <w:rPr>
                <w:rFonts w:ascii="Calibri" w:hAnsi="Calibri"/>
                <w:sz w:val="20"/>
                <w:szCs w:val="20"/>
              </w:rPr>
              <w:t xml:space="preserve">Reese, Pete </w:t>
            </w:r>
          </w:p>
          <w:p w:rsidR="00DC117C" w:rsidRPr="009F2B16" w:rsidRDefault="00B26AC2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  <w:r w:rsidRPr="009F2B16">
              <w:rPr>
                <w:rFonts w:ascii="Calibri" w:hAnsi="Calibri"/>
                <w:sz w:val="20"/>
                <w:szCs w:val="20"/>
              </w:rPr>
              <w:t>Staff, ISS/Web Manager</w:t>
            </w:r>
          </w:p>
          <w:p w:rsidR="00DC117C" w:rsidRPr="009F2B16" w:rsidRDefault="00B26AC2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  <w:r w:rsidRPr="009F2B16">
              <w:rPr>
                <w:rFonts w:ascii="Calibri" w:hAnsi="Calibri"/>
                <w:sz w:val="20"/>
                <w:szCs w:val="20"/>
              </w:rPr>
              <w:t>Non-voting</w:t>
            </w:r>
          </w:p>
        </w:tc>
        <w:tc>
          <w:tcPr>
            <w:tcW w:w="2754" w:type="dxa"/>
          </w:tcPr>
          <w:p w:rsidR="00DC117C" w:rsidRPr="009F2B16" w:rsidRDefault="00B467A0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sz w:val="20"/>
                <w:szCs w:val="20"/>
              </w:rPr>
              <w:t>Solland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, Sara *</w:t>
            </w:r>
          </w:p>
          <w:p w:rsidR="00DC117C" w:rsidRPr="009F2B16" w:rsidRDefault="00B26AC2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  <w:r w:rsidRPr="009F2B16">
              <w:rPr>
                <w:rFonts w:ascii="Calibri" w:hAnsi="Calibri"/>
                <w:sz w:val="20"/>
                <w:szCs w:val="20"/>
              </w:rPr>
              <w:t>Staff, CTS Manager</w:t>
            </w:r>
          </w:p>
          <w:p w:rsidR="00B26AC2" w:rsidRPr="009F2B16" w:rsidRDefault="00B26AC2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  <w:r w:rsidRPr="009F2B16">
              <w:rPr>
                <w:rFonts w:ascii="Calibri" w:hAnsi="Calibri"/>
                <w:sz w:val="20"/>
                <w:szCs w:val="20"/>
              </w:rPr>
              <w:t>Non-voting</w:t>
            </w:r>
          </w:p>
        </w:tc>
        <w:tc>
          <w:tcPr>
            <w:tcW w:w="2610" w:type="dxa"/>
          </w:tcPr>
          <w:p w:rsidR="00DC117C" w:rsidRPr="009F2B16" w:rsidRDefault="0011409D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Winget, Jason </w:t>
            </w:r>
          </w:p>
          <w:p w:rsidR="00DC117C" w:rsidRPr="009F2B16" w:rsidRDefault="00DC117C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  <w:r w:rsidRPr="009F2B16">
              <w:rPr>
                <w:rFonts w:ascii="Calibri" w:hAnsi="Calibri"/>
                <w:sz w:val="20"/>
                <w:szCs w:val="20"/>
              </w:rPr>
              <w:t>Student</w:t>
            </w:r>
            <w:r w:rsidR="00B26AC2" w:rsidRPr="009F2B16">
              <w:rPr>
                <w:rFonts w:ascii="Calibri" w:hAnsi="Calibri"/>
                <w:sz w:val="20"/>
                <w:szCs w:val="20"/>
              </w:rPr>
              <w:t>, IST Manager</w:t>
            </w:r>
          </w:p>
          <w:p w:rsidR="00B26AC2" w:rsidRPr="009F2B16" w:rsidRDefault="00B26AC2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  <w:r w:rsidRPr="009F2B16">
              <w:rPr>
                <w:rFonts w:ascii="Calibri" w:hAnsi="Calibri"/>
                <w:sz w:val="20"/>
                <w:szCs w:val="20"/>
              </w:rPr>
              <w:t>Non-voting</w:t>
            </w:r>
          </w:p>
        </w:tc>
        <w:tc>
          <w:tcPr>
            <w:tcW w:w="3060" w:type="dxa"/>
          </w:tcPr>
          <w:p w:rsidR="00DC117C" w:rsidRPr="009F2B16" w:rsidRDefault="0042429C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  <w:r w:rsidRPr="009F2B16">
              <w:rPr>
                <w:rFonts w:ascii="Calibri" w:hAnsi="Calibri"/>
                <w:sz w:val="20"/>
                <w:szCs w:val="20"/>
              </w:rPr>
              <w:t>**</w:t>
            </w:r>
          </w:p>
          <w:p w:rsidR="0042429C" w:rsidRPr="009F2B16" w:rsidRDefault="0042429C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  <w:r w:rsidRPr="009F2B16">
              <w:rPr>
                <w:rFonts w:ascii="Calibri" w:hAnsi="Calibri"/>
                <w:sz w:val="20"/>
                <w:szCs w:val="20"/>
              </w:rPr>
              <w:t>Student, at-large</w:t>
            </w:r>
          </w:p>
        </w:tc>
      </w:tr>
      <w:tr w:rsidR="00B26AC2" w:rsidRPr="009F2B16" w:rsidTr="00C760AB">
        <w:trPr>
          <w:trHeight w:val="719"/>
        </w:trPr>
        <w:tc>
          <w:tcPr>
            <w:tcW w:w="2394" w:type="dxa"/>
          </w:tcPr>
          <w:p w:rsidR="00B26AC2" w:rsidRPr="009F2B16" w:rsidRDefault="00B26AC2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  <w:r w:rsidRPr="009F2B16">
              <w:rPr>
                <w:rFonts w:ascii="Calibri" w:hAnsi="Calibri"/>
                <w:sz w:val="20"/>
                <w:szCs w:val="20"/>
              </w:rPr>
              <w:t>**</w:t>
            </w:r>
          </w:p>
          <w:p w:rsidR="00B26AC2" w:rsidRPr="009F2B16" w:rsidRDefault="00B26AC2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  <w:r w:rsidRPr="009F2B16">
              <w:rPr>
                <w:rFonts w:ascii="Calibri" w:hAnsi="Calibri"/>
                <w:sz w:val="20"/>
                <w:szCs w:val="20"/>
              </w:rPr>
              <w:t>Student, at-large</w:t>
            </w:r>
          </w:p>
        </w:tc>
        <w:tc>
          <w:tcPr>
            <w:tcW w:w="2754" w:type="dxa"/>
          </w:tcPr>
          <w:p w:rsidR="00B26AC2" w:rsidRPr="009F2B16" w:rsidRDefault="00B26AC2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610" w:type="dxa"/>
          </w:tcPr>
          <w:p w:rsidR="00B26AC2" w:rsidRPr="009F2B16" w:rsidRDefault="00B26AC2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060" w:type="dxa"/>
          </w:tcPr>
          <w:p w:rsidR="00B26AC2" w:rsidRPr="009F2B16" w:rsidRDefault="00B26AC2" w:rsidP="00C760AB">
            <w:pPr>
              <w:spacing w:after="0" w:line="240" w:lineRule="auto"/>
              <w:rPr>
                <w:rFonts w:ascii="Calibri" w:hAnsi="Calibri"/>
                <w:sz w:val="20"/>
                <w:szCs w:val="20"/>
              </w:rPr>
            </w:pPr>
          </w:p>
        </w:tc>
      </w:tr>
    </w:tbl>
    <w:p w:rsidR="00DC117C" w:rsidRPr="00C760AB" w:rsidRDefault="00DC117C" w:rsidP="00C760AB">
      <w:pPr>
        <w:spacing w:before="100" w:beforeAutospacing="1" w:after="100" w:afterAutospacing="1"/>
        <w:rPr>
          <w:szCs w:val="24"/>
        </w:rPr>
      </w:pPr>
      <w:r w:rsidRPr="00656671">
        <w:rPr>
          <w:szCs w:val="24"/>
        </w:rPr>
        <w:t>*          Absent</w:t>
      </w:r>
      <w:r w:rsidRPr="00656671">
        <w:rPr>
          <w:szCs w:val="24"/>
        </w:rPr>
        <w:br/>
        <w:t>**         No member id</w:t>
      </w:r>
      <w:r w:rsidR="00C760AB">
        <w:rPr>
          <w:szCs w:val="24"/>
        </w:rPr>
        <w:t>entified</w:t>
      </w:r>
      <w:r w:rsidR="00B467A0">
        <w:rPr>
          <w:szCs w:val="24"/>
        </w:rPr>
        <w:t xml:space="preserve"> [</w:t>
      </w:r>
      <w:r w:rsidR="00574798">
        <w:rPr>
          <w:szCs w:val="24"/>
        </w:rPr>
        <w:t>get names to Student Senate, no restrictions</w:t>
      </w:r>
      <w:proofErr w:type="gramStart"/>
      <w:r w:rsidR="00B467A0">
        <w:rPr>
          <w:szCs w:val="24"/>
        </w:rPr>
        <w:t>]</w:t>
      </w:r>
      <w:proofErr w:type="gramEnd"/>
      <w:r w:rsidR="00C760AB">
        <w:rPr>
          <w:szCs w:val="24"/>
        </w:rPr>
        <w:br/>
        <w:t>()          Substitute</w:t>
      </w:r>
    </w:p>
    <w:p w:rsidR="00FF2F01" w:rsidRPr="00574798" w:rsidRDefault="00DC117C" w:rsidP="00574798">
      <w:pPr>
        <w:rPr>
          <w:b/>
        </w:rPr>
      </w:pPr>
      <w:r w:rsidRPr="005F4E68">
        <w:rPr>
          <w:b/>
        </w:rPr>
        <w:t xml:space="preserve">Call to </w:t>
      </w:r>
      <w:proofErr w:type="gramStart"/>
      <w:r w:rsidRPr="005F4E68">
        <w:rPr>
          <w:b/>
        </w:rPr>
        <w:t>Order</w:t>
      </w:r>
      <w:r w:rsidR="00095E2F">
        <w:rPr>
          <w:b/>
        </w:rPr>
        <w:t xml:space="preserve">  </w:t>
      </w:r>
      <w:r w:rsidR="00357F68">
        <w:rPr>
          <w:b/>
        </w:rPr>
        <w:t>12</w:t>
      </w:r>
      <w:r w:rsidR="00574798">
        <w:rPr>
          <w:b/>
        </w:rPr>
        <w:t>:08</w:t>
      </w:r>
      <w:proofErr w:type="gramEnd"/>
      <w:r w:rsidR="000A1D16">
        <w:rPr>
          <w:b/>
        </w:rPr>
        <w:t xml:space="preserve"> pm</w:t>
      </w:r>
      <w:r w:rsidR="00574798">
        <w:rPr>
          <w:b/>
        </w:rPr>
        <w:br/>
      </w:r>
      <w:r w:rsidR="00050053">
        <w:t>Approved minu</w:t>
      </w:r>
      <w:r w:rsidR="00357F68">
        <w:t>tes from 11/22</w:t>
      </w:r>
      <w:r w:rsidR="00050053">
        <w:t>/13</w:t>
      </w:r>
      <w:r w:rsidR="00357F68">
        <w:t xml:space="preserve"> </w:t>
      </w:r>
      <w:r w:rsidR="00050053">
        <w:tab/>
      </w:r>
    </w:p>
    <w:p w:rsidR="00B467A0" w:rsidRPr="00574798" w:rsidRDefault="00574798" w:rsidP="00050053">
      <w:pPr>
        <w:spacing w:after="0"/>
        <w:rPr>
          <w:b/>
        </w:rPr>
      </w:pPr>
      <w:r w:rsidRPr="00574798">
        <w:rPr>
          <w:b/>
        </w:rPr>
        <w:t>New Business</w:t>
      </w:r>
    </w:p>
    <w:p w:rsidR="00357F68" w:rsidRDefault="00357F68" w:rsidP="00050053">
      <w:pPr>
        <w:numPr>
          <w:ilvl w:val="0"/>
          <w:numId w:val="8"/>
        </w:numPr>
        <w:spacing w:after="0"/>
      </w:pPr>
      <w:r>
        <w:t>Office 365 Email &amp; Calendar</w:t>
      </w:r>
    </w:p>
    <w:p w:rsidR="00357F68" w:rsidRDefault="00357F68" w:rsidP="00357F68">
      <w:pPr>
        <w:spacing w:after="0"/>
        <w:ind w:left="1080"/>
      </w:pPr>
      <w:r>
        <w:t xml:space="preserve">Student on Office365 in cloud already. Save &gt; 350k over 5yr. </w:t>
      </w:r>
    </w:p>
    <w:p w:rsidR="00357F68" w:rsidRDefault="00357F68" w:rsidP="00357F68">
      <w:pPr>
        <w:spacing w:after="0"/>
        <w:ind w:left="1080"/>
      </w:pPr>
      <w:r>
        <w:t xml:space="preserve">What about security? Madison &amp; others satisfied with </w:t>
      </w:r>
      <w:r>
        <w:sym w:font="Symbol" w:char="F06D"/>
      </w:r>
      <w:r>
        <w:t xml:space="preserve">soft changes for higher </w:t>
      </w:r>
      <w:proofErr w:type="gramStart"/>
      <w:r>
        <w:t>ed</w:t>
      </w:r>
      <w:proofErr w:type="gramEnd"/>
      <w:r>
        <w:t>.</w:t>
      </w:r>
    </w:p>
    <w:p w:rsidR="00357F68" w:rsidRDefault="00357F68" w:rsidP="00357F68">
      <w:pPr>
        <w:spacing w:after="0"/>
        <w:ind w:left="1080"/>
      </w:pPr>
      <w:r>
        <w:t xml:space="preserve">Risk is that </w:t>
      </w:r>
      <w:r>
        <w:sym w:font="Symbol" w:char="F06D"/>
      </w:r>
      <w:r>
        <w:t>soft changes business model and we have to revert back, acceptable.</w:t>
      </w:r>
    </w:p>
    <w:p w:rsidR="00357F68" w:rsidRDefault="00357F68" w:rsidP="00357F68">
      <w:pPr>
        <w:spacing w:after="0"/>
        <w:ind w:left="1080"/>
      </w:pPr>
      <w:r>
        <w:t>System contract is for 3yr with 2yr renewal. 25 MB attachments. Office mobile apps. Students get office free if we commit. 5 licenses/user</w:t>
      </w:r>
      <w:r w:rsidR="00574798">
        <w:t>, internet connection not needed.</w:t>
      </w:r>
    </w:p>
    <w:p w:rsidR="00574798" w:rsidRDefault="00574798" w:rsidP="00357F68">
      <w:pPr>
        <w:spacing w:after="0"/>
        <w:ind w:left="1080"/>
      </w:pPr>
      <w:r>
        <w:t>Built-in presence apps, chat, HD video.\</w:t>
      </w:r>
    </w:p>
    <w:p w:rsidR="00574798" w:rsidRDefault="00574798" w:rsidP="00357F68">
      <w:pPr>
        <w:spacing w:after="0"/>
        <w:ind w:left="1080"/>
      </w:pPr>
      <w:r>
        <w:t>Start switch Spring2014, volunteers in Jan. and migration Feb.-Mar.</w:t>
      </w:r>
    </w:p>
    <w:p w:rsidR="00574798" w:rsidRDefault="00574798" w:rsidP="00357F68">
      <w:pPr>
        <w:spacing w:after="0"/>
        <w:ind w:left="1080"/>
      </w:pPr>
      <w:r>
        <w:t>Will always have latest release. Training is part of process. Support will be local.</w:t>
      </w:r>
    </w:p>
    <w:p w:rsidR="00574798" w:rsidRDefault="00574798" w:rsidP="00357F68">
      <w:pPr>
        <w:spacing w:after="0"/>
        <w:ind w:left="1080"/>
      </w:pPr>
      <w:r>
        <w:t xml:space="preserve">Office 365 app on </w:t>
      </w:r>
      <w:proofErr w:type="spellStart"/>
      <w:r>
        <w:t>ipad</w:t>
      </w:r>
      <w:proofErr w:type="spellEnd"/>
      <w:r>
        <w:t xml:space="preserve"> looks like Office2013 on machine.</w:t>
      </w:r>
    </w:p>
    <w:p w:rsidR="00B467A0" w:rsidRDefault="00357F68" w:rsidP="00050053">
      <w:pPr>
        <w:numPr>
          <w:ilvl w:val="0"/>
          <w:numId w:val="8"/>
        </w:numPr>
        <w:spacing w:after="0"/>
      </w:pPr>
      <w:r>
        <w:t>Project prioritization</w:t>
      </w:r>
      <w:r w:rsidR="00574798">
        <w:t>-until next time…</w:t>
      </w:r>
    </w:p>
    <w:p w:rsidR="00574798" w:rsidRDefault="00574798" w:rsidP="00574798">
      <w:pPr>
        <w:spacing w:after="0"/>
        <w:rPr>
          <w:b/>
        </w:rPr>
      </w:pPr>
    </w:p>
    <w:p w:rsidR="00DC117C" w:rsidRPr="00574798" w:rsidRDefault="00DC117C" w:rsidP="00574798">
      <w:pPr>
        <w:spacing w:after="0"/>
        <w:rPr>
          <w:b/>
        </w:rPr>
      </w:pPr>
      <w:r w:rsidRPr="001746EC">
        <w:rPr>
          <w:b/>
        </w:rPr>
        <w:t>Adjourn</w:t>
      </w:r>
      <w:r w:rsidR="00574798">
        <w:rPr>
          <w:b/>
        </w:rPr>
        <w:t xml:space="preserve">ed at 1:00 </w:t>
      </w:r>
      <w:r w:rsidR="003C063C">
        <w:rPr>
          <w:b/>
        </w:rPr>
        <w:t>pm</w:t>
      </w:r>
    </w:p>
    <w:sectPr w:rsidR="00DC117C" w:rsidRPr="0057479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58AE" w:rsidRDefault="006A58AE" w:rsidP="00DC117C">
      <w:pPr>
        <w:spacing w:after="0" w:line="240" w:lineRule="auto"/>
      </w:pPr>
      <w:r>
        <w:separator/>
      </w:r>
    </w:p>
  </w:endnote>
  <w:endnote w:type="continuationSeparator" w:id="0">
    <w:p w:rsidR="006A58AE" w:rsidRDefault="006A58AE" w:rsidP="00DC11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17C" w:rsidRDefault="00DC117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17C" w:rsidRDefault="00DC117C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17C" w:rsidRDefault="00DC117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58AE" w:rsidRDefault="006A58AE" w:rsidP="00DC117C">
      <w:pPr>
        <w:spacing w:after="0" w:line="240" w:lineRule="auto"/>
      </w:pPr>
      <w:r>
        <w:separator/>
      </w:r>
    </w:p>
  </w:footnote>
  <w:footnote w:type="continuationSeparator" w:id="0">
    <w:p w:rsidR="006A58AE" w:rsidRDefault="006A58AE" w:rsidP="00DC117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17C" w:rsidRDefault="00DC117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17C" w:rsidRDefault="00DC117C">
    <w:pPr>
      <w:pStyle w:val="Header"/>
    </w:pPr>
    <w:r>
      <w:tab/>
    </w:r>
    <w:r>
      <w:tab/>
    </w:r>
    <w:r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17C" w:rsidRDefault="00DC117C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745746"/>
    <w:multiLevelType w:val="hybridMultilevel"/>
    <w:tmpl w:val="CC8A4D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7A00AAF"/>
    <w:multiLevelType w:val="hybridMultilevel"/>
    <w:tmpl w:val="3B1E67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1D4588"/>
    <w:multiLevelType w:val="hybridMultilevel"/>
    <w:tmpl w:val="0C4AD4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26E1FDB"/>
    <w:multiLevelType w:val="hybridMultilevel"/>
    <w:tmpl w:val="79AC3E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7920978"/>
    <w:multiLevelType w:val="hybridMultilevel"/>
    <w:tmpl w:val="5E127090"/>
    <w:lvl w:ilvl="0" w:tplc="A712E8A2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4C9D7802"/>
    <w:multiLevelType w:val="hybridMultilevel"/>
    <w:tmpl w:val="46C69426"/>
    <w:lvl w:ilvl="0" w:tplc="254672C4">
      <w:start w:val="10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50D16D4"/>
    <w:multiLevelType w:val="hybridMultilevel"/>
    <w:tmpl w:val="36F00A6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722B2FEB"/>
    <w:multiLevelType w:val="hybridMultilevel"/>
    <w:tmpl w:val="50368426"/>
    <w:lvl w:ilvl="0" w:tplc="B7B07880">
      <w:start w:val="10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85B7F1D"/>
    <w:multiLevelType w:val="hybridMultilevel"/>
    <w:tmpl w:val="8EA4C6EE"/>
    <w:lvl w:ilvl="0" w:tplc="B87C06DC">
      <w:start w:val="9"/>
      <w:numFmt w:val="bullet"/>
      <w:lvlText w:val=""/>
      <w:lvlJc w:val="left"/>
      <w:pPr>
        <w:ind w:left="1080" w:hanging="360"/>
      </w:pPr>
      <w:rPr>
        <w:rFonts w:ascii="Symbol" w:eastAsia="Calibr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7D591B64"/>
    <w:multiLevelType w:val="hybridMultilevel"/>
    <w:tmpl w:val="FDCAB0E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"/>
  </w:num>
  <w:num w:numId="3">
    <w:abstractNumId w:val="0"/>
  </w:num>
  <w:num w:numId="4">
    <w:abstractNumId w:val="3"/>
  </w:num>
  <w:num w:numId="5">
    <w:abstractNumId w:val="5"/>
  </w:num>
  <w:num w:numId="6">
    <w:abstractNumId w:val="7"/>
  </w:num>
  <w:num w:numId="7">
    <w:abstractNumId w:val="4"/>
  </w:num>
  <w:num w:numId="8">
    <w:abstractNumId w:val="8"/>
  </w:num>
  <w:num w:numId="9">
    <w:abstractNumId w:val="6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30B5"/>
    <w:rsid w:val="00050053"/>
    <w:rsid w:val="000878C2"/>
    <w:rsid w:val="00095E2F"/>
    <w:rsid w:val="000961EB"/>
    <w:rsid w:val="000A169E"/>
    <w:rsid w:val="000A1D16"/>
    <w:rsid w:val="000C14A5"/>
    <w:rsid w:val="000C19C0"/>
    <w:rsid w:val="000E29A0"/>
    <w:rsid w:val="0011409D"/>
    <w:rsid w:val="001426EB"/>
    <w:rsid w:val="001750E7"/>
    <w:rsid w:val="0022081B"/>
    <w:rsid w:val="00290E8E"/>
    <w:rsid w:val="002D0366"/>
    <w:rsid w:val="00302808"/>
    <w:rsid w:val="00317802"/>
    <w:rsid w:val="00357F68"/>
    <w:rsid w:val="00371229"/>
    <w:rsid w:val="003C063C"/>
    <w:rsid w:val="003F0E4D"/>
    <w:rsid w:val="0042429C"/>
    <w:rsid w:val="00425185"/>
    <w:rsid w:val="00463D96"/>
    <w:rsid w:val="004918BF"/>
    <w:rsid w:val="004F3F49"/>
    <w:rsid w:val="004F5144"/>
    <w:rsid w:val="0050797F"/>
    <w:rsid w:val="00517908"/>
    <w:rsid w:val="005271AB"/>
    <w:rsid w:val="00532768"/>
    <w:rsid w:val="00574798"/>
    <w:rsid w:val="00585A5D"/>
    <w:rsid w:val="005B776C"/>
    <w:rsid w:val="006015CD"/>
    <w:rsid w:val="006203D0"/>
    <w:rsid w:val="00635023"/>
    <w:rsid w:val="00653BA2"/>
    <w:rsid w:val="00661A56"/>
    <w:rsid w:val="006A3964"/>
    <w:rsid w:val="006A58AE"/>
    <w:rsid w:val="006B15FA"/>
    <w:rsid w:val="006C1AF0"/>
    <w:rsid w:val="00710569"/>
    <w:rsid w:val="00710C58"/>
    <w:rsid w:val="00785B40"/>
    <w:rsid w:val="0078628C"/>
    <w:rsid w:val="007A2E4E"/>
    <w:rsid w:val="008141D4"/>
    <w:rsid w:val="00822A66"/>
    <w:rsid w:val="008544D7"/>
    <w:rsid w:val="00873CEF"/>
    <w:rsid w:val="008F5645"/>
    <w:rsid w:val="00906CB1"/>
    <w:rsid w:val="00973E7F"/>
    <w:rsid w:val="009A0B0E"/>
    <w:rsid w:val="009C0E25"/>
    <w:rsid w:val="009E3BA0"/>
    <w:rsid w:val="009F2B16"/>
    <w:rsid w:val="00A03313"/>
    <w:rsid w:val="00A12503"/>
    <w:rsid w:val="00AA6943"/>
    <w:rsid w:val="00AC40C1"/>
    <w:rsid w:val="00AF2676"/>
    <w:rsid w:val="00B26AC2"/>
    <w:rsid w:val="00B43AAB"/>
    <w:rsid w:val="00B467A0"/>
    <w:rsid w:val="00B51594"/>
    <w:rsid w:val="00B54AE5"/>
    <w:rsid w:val="00B60705"/>
    <w:rsid w:val="00BB5C35"/>
    <w:rsid w:val="00BE2393"/>
    <w:rsid w:val="00C01222"/>
    <w:rsid w:val="00C37F14"/>
    <w:rsid w:val="00C64A71"/>
    <w:rsid w:val="00C73977"/>
    <w:rsid w:val="00C760AB"/>
    <w:rsid w:val="00C9064C"/>
    <w:rsid w:val="00CC37BE"/>
    <w:rsid w:val="00D030B5"/>
    <w:rsid w:val="00D32E61"/>
    <w:rsid w:val="00DC117C"/>
    <w:rsid w:val="00DC7A5E"/>
    <w:rsid w:val="00E41385"/>
    <w:rsid w:val="00E50CAA"/>
    <w:rsid w:val="00E91C61"/>
    <w:rsid w:val="00EC6119"/>
    <w:rsid w:val="00EF5662"/>
    <w:rsid w:val="00F44102"/>
    <w:rsid w:val="00FA6055"/>
    <w:rsid w:val="00FA6E61"/>
    <w:rsid w:val="00FA748D"/>
    <w:rsid w:val="00FE72A0"/>
    <w:rsid w:val="00FF2F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4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030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030B5"/>
  </w:style>
  <w:style w:type="paragraph" w:styleId="Footer">
    <w:name w:val="footer"/>
    <w:basedOn w:val="Normal"/>
    <w:link w:val="FooterChar"/>
    <w:uiPriority w:val="99"/>
    <w:unhideWhenUsed/>
    <w:rsid w:val="00D030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030B5"/>
  </w:style>
  <w:style w:type="paragraph" w:styleId="BalloonText">
    <w:name w:val="Balloon Text"/>
    <w:basedOn w:val="Normal"/>
    <w:link w:val="BalloonTextChar"/>
    <w:uiPriority w:val="99"/>
    <w:semiHidden/>
    <w:unhideWhenUsed/>
    <w:rsid w:val="00D030B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D030B5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unhideWhenUsed/>
    <w:rsid w:val="00D030B5"/>
    <w:rPr>
      <w:color w:val="0000FF"/>
      <w:u w:val="single"/>
    </w:rPr>
  </w:style>
  <w:style w:type="paragraph" w:customStyle="1" w:styleId="ColorfulList-Accent11">
    <w:name w:val="Colorful List - Accent 11"/>
    <w:basedOn w:val="Normal"/>
    <w:uiPriority w:val="34"/>
    <w:qFormat/>
    <w:rsid w:val="005F4E68"/>
    <w:pPr>
      <w:ind w:left="720"/>
      <w:contextualSpacing/>
    </w:pPr>
  </w:style>
  <w:style w:type="table" w:styleId="TableGrid">
    <w:name w:val="Table Grid"/>
    <w:basedOn w:val="TableNormal"/>
    <w:uiPriority w:val="59"/>
    <w:rsid w:val="00AF267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4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030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030B5"/>
  </w:style>
  <w:style w:type="paragraph" w:styleId="Footer">
    <w:name w:val="footer"/>
    <w:basedOn w:val="Normal"/>
    <w:link w:val="FooterChar"/>
    <w:uiPriority w:val="99"/>
    <w:unhideWhenUsed/>
    <w:rsid w:val="00D030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030B5"/>
  </w:style>
  <w:style w:type="paragraph" w:styleId="BalloonText">
    <w:name w:val="Balloon Text"/>
    <w:basedOn w:val="Normal"/>
    <w:link w:val="BalloonTextChar"/>
    <w:uiPriority w:val="99"/>
    <w:semiHidden/>
    <w:unhideWhenUsed/>
    <w:rsid w:val="00D030B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D030B5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unhideWhenUsed/>
    <w:rsid w:val="00D030B5"/>
    <w:rPr>
      <w:color w:val="0000FF"/>
      <w:u w:val="single"/>
    </w:rPr>
  </w:style>
  <w:style w:type="paragraph" w:customStyle="1" w:styleId="ColorfulList-Accent11">
    <w:name w:val="Colorful List - Accent 11"/>
    <w:basedOn w:val="Normal"/>
    <w:uiPriority w:val="34"/>
    <w:qFormat/>
    <w:rsid w:val="005F4E68"/>
    <w:pPr>
      <w:ind w:left="720"/>
      <w:contextualSpacing/>
    </w:pPr>
  </w:style>
  <w:style w:type="table" w:styleId="TableGrid">
    <w:name w:val="Table Grid"/>
    <w:basedOn w:val="TableNormal"/>
    <w:uiPriority w:val="59"/>
    <w:rsid w:val="00AF267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1082759\AppData\Local\Chemistry%20Add-in%20for%20Word\Chemistry%20Gallery\Chem4Word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ntrolsStorage xmlns="urn:schemas-microsoft-com.VSTO2008Demos.ControlsStorage">
  <Controls>AAEAAAD/////AQAAAAAAAAAMAgAAAEVDaGVtNFdvcmQuQ29yZSwgVmVyc2lvbj0xLjAuMC4wLCBDdWx0dXJlPW5ldXRyYWwsIFB1YmxpY0tleVRva2VuPW51bGwHAQAAAAABAAAAAAAAAAQgQ2hlbTRXb3JkLkNvcmUuQ29udHJvbFByb3BlcnRpZXMCAAAACw==</Controls>
</ControlsStorage>
</file>

<file path=customXml/itemProps1.xml><?xml version="1.0" encoding="utf-8"?>
<ds:datastoreItem xmlns:ds="http://schemas.openxmlformats.org/officeDocument/2006/customXml" ds:itemID="{5A568BA9-4A50-4670-A8EC-1491D22D53BE}">
  <ds:schemaRefs>
    <ds:schemaRef ds:uri="urn:schemas-microsoft-com.VSTO2008Demos.ControlsStorag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Chem4Word</Template>
  <TotalTime>0</TotalTime>
  <Pages>1</Pages>
  <Words>270</Words>
  <Characters>1543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Agenda for Technology Council</vt:lpstr>
    </vt:vector>
  </TitlesOfParts>
  <Company>UW-River Falls</Company>
  <LinksUpToDate>false</LinksUpToDate>
  <CharactersWithSpaces>1810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Agenda for Technology Council</dc:title>
  <dc:creator>Robert Coffman</dc:creator>
  <cp:lastModifiedBy>Jane Miller</cp:lastModifiedBy>
  <cp:revision>2</cp:revision>
  <cp:lastPrinted>2013-12-11T23:18:00Z</cp:lastPrinted>
  <dcterms:created xsi:type="dcterms:W3CDTF">2014-02-10T20:46:00Z</dcterms:created>
  <dcterms:modified xsi:type="dcterms:W3CDTF">2014-02-10T20:46:00Z</dcterms:modified>
</cp:coreProperties>
</file>